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1BCF" w:rsidRPr="00361BCF" w:rsidRDefault="00361BCF" w:rsidP="00361BCF">
      <w:pPr>
        <w:jc w:val="center"/>
        <w:rPr>
          <w:b/>
          <w:sz w:val="72"/>
          <w:szCs w:val="40"/>
        </w:rPr>
      </w:pPr>
      <w:r w:rsidRPr="00361BCF">
        <w:rPr>
          <w:b/>
          <w:sz w:val="72"/>
          <w:szCs w:val="40"/>
        </w:rPr>
        <w:t>Litany for Holy Communion</w:t>
      </w:r>
    </w:p>
    <w:p w:rsidR="00361BCF" w:rsidRDefault="00361BCF" w:rsidP="00361BCF">
      <w:pPr>
        <w:rPr>
          <w:sz w:val="20"/>
          <w:szCs w:val="20"/>
        </w:rPr>
      </w:pPr>
    </w:p>
    <w:p w:rsidR="00361BCF" w:rsidRDefault="00361BCF" w:rsidP="00361BCF">
      <w:pPr>
        <w:rPr>
          <w:sz w:val="20"/>
          <w:szCs w:val="20"/>
        </w:rPr>
        <w:sectPr w:rsidR="00361BCF" w:rsidSect="00361BCF">
          <w:headerReference w:type="default" r:id="rId7"/>
          <w:footerReference w:type="default" r:id="rId8"/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>Lord, have mercy on us.</w:t>
      </w: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>Christ, have mercy on us.</w:t>
      </w:r>
    </w:p>
    <w:p w:rsidR="00361BCF" w:rsidRPr="00361BCF" w:rsidRDefault="00361BCF" w:rsidP="00361BCF">
      <w:pPr>
        <w:rPr>
          <w:sz w:val="24"/>
          <w:szCs w:val="24"/>
        </w:rPr>
      </w:pP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>Lord, have mercy on us. Christ, hear us.</w:t>
      </w: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>Christ, graciously hear us.</w:t>
      </w:r>
    </w:p>
    <w:p w:rsidR="00361BCF" w:rsidRPr="00361BCF" w:rsidRDefault="00361BCF" w:rsidP="00361BCF">
      <w:pPr>
        <w:rPr>
          <w:sz w:val="24"/>
          <w:szCs w:val="24"/>
        </w:rPr>
      </w:pP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>God the Father of Heaven,</w:t>
      </w: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>Have mercy on us.</w:t>
      </w:r>
    </w:p>
    <w:p w:rsidR="00361BCF" w:rsidRPr="00361BCF" w:rsidRDefault="00361BCF" w:rsidP="00361BCF">
      <w:pPr>
        <w:rPr>
          <w:sz w:val="24"/>
          <w:szCs w:val="24"/>
        </w:rPr>
      </w:pP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>God the Son, Redeemer of the world,</w:t>
      </w: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>Have mercy on us.</w:t>
      </w:r>
    </w:p>
    <w:p w:rsidR="00361BCF" w:rsidRPr="00361BCF" w:rsidRDefault="00361BCF" w:rsidP="00361BCF">
      <w:pPr>
        <w:rPr>
          <w:sz w:val="24"/>
          <w:szCs w:val="24"/>
        </w:rPr>
      </w:pP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>God the Holy Spirit,</w:t>
      </w: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>Have mercy on us.</w:t>
      </w:r>
    </w:p>
    <w:p w:rsidR="00361BCF" w:rsidRPr="00361BCF" w:rsidRDefault="00361BCF" w:rsidP="00361BCF">
      <w:pPr>
        <w:rPr>
          <w:sz w:val="24"/>
          <w:szCs w:val="24"/>
        </w:rPr>
      </w:pP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>Holy Trinity, One God,</w:t>
      </w: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>Have mercy on us.</w:t>
      </w:r>
    </w:p>
    <w:p w:rsidR="00361BCF" w:rsidRPr="00361BCF" w:rsidRDefault="00361BCF" w:rsidP="00361BCF">
      <w:pPr>
        <w:rPr>
          <w:sz w:val="24"/>
          <w:szCs w:val="24"/>
        </w:rPr>
      </w:pP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>Jesus, living Bread which came down from Heaven,</w:t>
      </w: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 xml:space="preserve">Have mercy on us. </w:t>
      </w:r>
    </w:p>
    <w:p w:rsidR="00361BCF" w:rsidRPr="00361BCF" w:rsidRDefault="00361BCF" w:rsidP="00361BCF">
      <w:pPr>
        <w:rPr>
          <w:sz w:val="24"/>
          <w:szCs w:val="24"/>
        </w:rPr>
      </w:pP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>Jesus, Bread from Heaven giving life to the world,</w:t>
      </w: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>Have mercy on us.</w:t>
      </w:r>
    </w:p>
    <w:p w:rsidR="00361BCF" w:rsidRPr="00361BCF" w:rsidRDefault="00361BCF" w:rsidP="00361BCF">
      <w:pPr>
        <w:rPr>
          <w:sz w:val="24"/>
          <w:szCs w:val="24"/>
        </w:rPr>
      </w:pP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>Jesus, hidden God and Saviour,</w:t>
      </w: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>Have mercy on us.</w:t>
      </w:r>
    </w:p>
    <w:p w:rsidR="00361BCF" w:rsidRPr="00361BCF" w:rsidRDefault="00361BCF" w:rsidP="00361BCF">
      <w:pPr>
        <w:rPr>
          <w:sz w:val="24"/>
          <w:szCs w:val="24"/>
        </w:rPr>
      </w:pP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 xml:space="preserve">Jesus, </w:t>
      </w:r>
      <w:proofErr w:type="gramStart"/>
      <w:r w:rsidRPr="00361BCF">
        <w:rPr>
          <w:sz w:val="24"/>
          <w:szCs w:val="24"/>
        </w:rPr>
        <w:t>Who</w:t>
      </w:r>
      <w:proofErr w:type="gramEnd"/>
      <w:r w:rsidRPr="00361BCF">
        <w:rPr>
          <w:sz w:val="24"/>
          <w:szCs w:val="24"/>
        </w:rPr>
        <w:t xml:space="preserve"> has loved us with an everlasting love, </w:t>
      </w: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>Have mercy on us.</w:t>
      </w:r>
    </w:p>
    <w:p w:rsidR="00361BCF" w:rsidRPr="00361BCF" w:rsidRDefault="00361BCF" w:rsidP="00361BCF">
      <w:pPr>
        <w:rPr>
          <w:sz w:val="24"/>
          <w:szCs w:val="24"/>
        </w:rPr>
      </w:pP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 xml:space="preserve">Jesus, </w:t>
      </w:r>
      <w:proofErr w:type="gramStart"/>
      <w:r w:rsidRPr="00361BCF">
        <w:rPr>
          <w:sz w:val="24"/>
          <w:szCs w:val="24"/>
        </w:rPr>
        <w:t>Whose</w:t>
      </w:r>
      <w:proofErr w:type="gramEnd"/>
      <w:r w:rsidRPr="00361BCF">
        <w:rPr>
          <w:sz w:val="24"/>
          <w:szCs w:val="24"/>
        </w:rPr>
        <w:t xml:space="preserve"> delights are to be with the children of men,</w:t>
      </w: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>Have mercy on us.</w:t>
      </w:r>
    </w:p>
    <w:p w:rsidR="00361BCF" w:rsidRPr="00361BCF" w:rsidRDefault="00361BCF" w:rsidP="00361BCF">
      <w:pPr>
        <w:rPr>
          <w:sz w:val="24"/>
          <w:szCs w:val="24"/>
        </w:rPr>
      </w:pP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 xml:space="preserve">Jesus, </w:t>
      </w:r>
      <w:proofErr w:type="gramStart"/>
      <w:r w:rsidRPr="00361BCF">
        <w:rPr>
          <w:sz w:val="24"/>
          <w:szCs w:val="24"/>
        </w:rPr>
        <w:t>Who</w:t>
      </w:r>
      <w:proofErr w:type="gramEnd"/>
      <w:r w:rsidRPr="00361BCF">
        <w:rPr>
          <w:sz w:val="24"/>
          <w:szCs w:val="24"/>
        </w:rPr>
        <w:t xml:space="preserve"> has given Thy Flesh for the life of the world,</w:t>
      </w:r>
    </w:p>
    <w:p w:rsidR="00361BCF" w:rsidRPr="00361BCF" w:rsidRDefault="00361BCF" w:rsidP="00361BCF">
      <w:pPr>
        <w:rPr>
          <w:sz w:val="24"/>
          <w:szCs w:val="24"/>
        </w:rPr>
      </w:pPr>
      <w:r>
        <w:rPr>
          <w:sz w:val="24"/>
          <w:szCs w:val="24"/>
        </w:rPr>
        <w:t>Have mercy on us.</w:t>
      </w: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 xml:space="preserve">Jesus, </w:t>
      </w:r>
      <w:proofErr w:type="gramStart"/>
      <w:r w:rsidRPr="00361BCF">
        <w:rPr>
          <w:sz w:val="24"/>
          <w:szCs w:val="24"/>
        </w:rPr>
        <w:t>Who</w:t>
      </w:r>
      <w:proofErr w:type="gramEnd"/>
      <w:r w:rsidRPr="00361BCF">
        <w:rPr>
          <w:sz w:val="24"/>
          <w:szCs w:val="24"/>
        </w:rPr>
        <w:t xml:space="preserve"> invites all to come to Thee,</w:t>
      </w: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>Have mercy on us.</w:t>
      </w:r>
    </w:p>
    <w:p w:rsidR="00361BCF" w:rsidRPr="00361BCF" w:rsidRDefault="00361BCF" w:rsidP="00361BCF">
      <w:pPr>
        <w:rPr>
          <w:sz w:val="24"/>
          <w:szCs w:val="24"/>
        </w:rPr>
      </w:pP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 xml:space="preserve">Jesus, </w:t>
      </w:r>
      <w:proofErr w:type="gramStart"/>
      <w:r w:rsidRPr="00361BCF">
        <w:rPr>
          <w:sz w:val="24"/>
          <w:szCs w:val="24"/>
        </w:rPr>
        <w:t>Who</w:t>
      </w:r>
      <w:proofErr w:type="gramEnd"/>
      <w:r w:rsidRPr="00361BCF">
        <w:rPr>
          <w:sz w:val="24"/>
          <w:szCs w:val="24"/>
        </w:rPr>
        <w:t xml:space="preserve"> promises eternal life to those who receive Thee,</w:t>
      </w: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>Have mercy on us.</w:t>
      </w:r>
    </w:p>
    <w:p w:rsidR="00361BCF" w:rsidRPr="00361BCF" w:rsidRDefault="00361BCF" w:rsidP="00361BCF">
      <w:pPr>
        <w:rPr>
          <w:sz w:val="24"/>
          <w:szCs w:val="24"/>
        </w:rPr>
      </w:pP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 xml:space="preserve">Jesus, </w:t>
      </w:r>
      <w:proofErr w:type="gramStart"/>
      <w:r w:rsidRPr="00361BCF">
        <w:rPr>
          <w:sz w:val="24"/>
          <w:szCs w:val="24"/>
        </w:rPr>
        <w:t>Who</w:t>
      </w:r>
      <w:proofErr w:type="gramEnd"/>
      <w:r w:rsidRPr="00361BCF">
        <w:rPr>
          <w:sz w:val="24"/>
          <w:szCs w:val="24"/>
        </w:rPr>
        <w:t xml:space="preserve"> with desire desires to eat this Pasch with us,</w:t>
      </w: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>Have mercy on us.</w:t>
      </w:r>
    </w:p>
    <w:p w:rsidR="00361BCF" w:rsidRPr="00361BCF" w:rsidRDefault="00361BCF" w:rsidP="00361BCF">
      <w:pPr>
        <w:rPr>
          <w:sz w:val="24"/>
          <w:szCs w:val="24"/>
        </w:rPr>
      </w:pP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>Jesus, ever ready to receive and welcome us,</w:t>
      </w: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>Have mercy on us.</w:t>
      </w:r>
    </w:p>
    <w:p w:rsidR="00361BCF" w:rsidRPr="00361BCF" w:rsidRDefault="00361BCF" w:rsidP="00361BCF">
      <w:pPr>
        <w:rPr>
          <w:sz w:val="24"/>
          <w:szCs w:val="24"/>
        </w:rPr>
      </w:pP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 xml:space="preserve">Jesus, </w:t>
      </w:r>
      <w:proofErr w:type="gramStart"/>
      <w:r w:rsidRPr="00361BCF">
        <w:rPr>
          <w:sz w:val="24"/>
          <w:szCs w:val="24"/>
        </w:rPr>
        <w:t>Who</w:t>
      </w:r>
      <w:proofErr w:type="gramEnd"/>
      <w:r w:rsidRPr="00361BCF">
        <w:rPr>
          <w:sz w:val="24"/>
          <w:szCs w:val="24"/>
        </w:rPr>
        <w:t xml:space="preserve"> stands at our door knocking,</w:t>
      </w: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>Have mercy on us.</w:t>
      </w:r>
    </w:p>
    <w:p w:rsidR="00361BCF" w:rsidRPr="00361BCF" w:rsidRDefault="00361BCF" w:rsidP="00361BCF">
      <w:pPr>
        <w:rPr>
          <w:sz w:val="24"/>
          <w:szCs w:val="24"/>
        </w:rPr>
      </w:pP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 xml:space="preserve">Jesus, </w:t>
      </w:r>
      <w:proofErr w:type="gramStart"/>
      <w:r w:rsidRPr="00361BCF">
        <w:rPr>
          <w:sz w:val="24"/>
          <w:szCs w:val="24"/>
        </w:rPr>
        <w:t>Who</w:t>
      </w:r>
      <w:proofErr w:type="gramEnd"/>
      <w:r w:rsidRPr="00361BCF">
        <w:rPr>
          <w:sz w:val="24"/>
          <w:szCs w:val="24"/>
        </w:rPr>
        <w:t xml:space="preserve"> has not left us orphans, </w:t>
      </w: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>Have mercy on us.</w:t>
      </w:r>
    </w:p>
    <w:p w:rsidR="00361BCF" w:rsidRPr="00361BCF" w:rsidRDefault="00361BCF" w:rsidP="00361BCF">
      <w:pPr>
        <w:rPr>
          <w:sz w:val="24"/>
          <w:szCs w:val="24"/>
        </w:rPr>
      </w:pP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>Most dear Sacrament,</w:t>
      </w: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>Have mercy on us.</w:t>
      </w:r>
    </w:p>
    <w:p w:rsidR="00361BCF" w:rsidRPr="00361BCF" w:rsidRDefault="00361BCF" w:rsidP="00361BCF">
      <w:pPr>
        <w:rPr>
          <w:sz w:val="24"/>
          <w:szCs w:val="24"/>
        </w:rPr>
      </w:pP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>Sacrament of love,</w:t>
      </w: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>Have mercy on us.</w:t>
      </w:r>
    </w:p>
    <w:p w:rsidR="00361BCF" w:rsidRPr="00361BCF" w:rsidRDefault="00361BCF" w:rsidP="00361BCF">
      <w:pPr>
        <w:rPr>
          <w:sz w:val="24"/>
          <w:szCs w:val="24"/>
        </w:rPr>
      </w:pP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>Sacrament of sweetness,</w:t>
      </w: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>Have mercy on us.</w:t>
      </w:r>
    </w:p>
    <w:p w:rsidR="00361BCF" w:rsidRPr="00361BCF" w:rsidRDefault="00361BCF" w:rsidP="00361BCF">
      <w:pPr>
        <w:rPr>
          <w:sz w:val="24"/>
          <w:szCs w:val="24"/>
        </w:rPr>
      </w:pP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>Life-giving Sacrament,</w:t>
      </w: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>Have mercy on us.</w:t>
      </w:r>
    </w:p>
    <w:p w:rsidR="00361BCF" w:rsidRPr="00361BCF" w:rsidRDefault="00361BCF" w:rsidP="00361BCF">
      <w:pPr>
        <w:rPr>
          <w:sz w:val="24"/>
          <w:szCs w:val="24"/>
        </w:rPr>
      </w:pP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>Sacrament of strength,</w:t>
      </w: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>Have mercy on us.</w:t>
      </w:r>
    </w:p>
    <w:p w:rsidR="00361BCF" w:rsidRPr="00361BCF" w:rsidRDefault="00361BCF" w:rsidP="00361BCF">
      <w:pPr>
        <w:rPr>
          <w:sz w:val="24"/>
          <w:szCs w:val="24"/>
        </w:rPr>
      </w:pP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>My God and my all,</w:t>
      </w: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>Have mercy on us.</w:t>
      </w:r>
    </w:p>
    <w:p w:rsidR="00361BCF" w:rsidRPr="00361BCF" w:rsidRDefault="00361BCF" w:rsidP="00361BCF">
      <w:pPr>
        <w:rPr>
          <w:sz w:val="24"/>
          <w:szCs w:val="24"/>
        </w:rPr>
      </w:pPr>
    </w:p>
    <w:p w:rsidR="00361BCF" w:rsidRDefault="00361BCF" w:rsidP="00361BCF">
      <w:pPr>
        <w:rPr>
          <w:sz w:val="24"/>
          <w:szCs w:val="24"/>
        </w:rPr>
      </w:pP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lastRenderedPageBreak/>
        <w:t>Lamb of God</w:t>
      </w:r>
      <w:r w:rsidRPr="00361BCF">
        <w:rPr>
          <w:sz w:val="24"/>
          <w:szCs w:val="24"/>
        </w:rPr>
        <w:t xml:space="preserve">, </w:t>
      </w:r>
      <w:proofErr w:type="gramStart"/>
      <w:r w:rsidRPr="00361BCF">
        <w:rPr>
          <w:sz w:val="24"/>
          <w:szCs w:val="24"/>
        </w:rPr>
        <w:t>Who</w:t>
      </w:r>
      <w:proofErr w:type="gramEnd"/>
      <w:r w:rsidRPr="00361BCF">
        <w:rPr>
          <w:sz w:val="24"/>
          <w:szCs w:val="24"/>
        </w:rPr>
        <w:t xml:space="preserve"> takes</w:t>
      </w:r>
      <w:r w:rsidRPr="00361BCF">
        <w:rPr>
          <w:sz w:val="24"/>
          <w:szCs w:val="24"/>
        </w:rPr>
        <w:t xml:space="preserve"> away the sins of the world,</w:t>
      </w: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>Spare us, O Lord.</w:t>
      </w:r>
    </w:p>
    <w:p w:rsidR="00361BCF" w:rsidRPr="00361BCF" w:rsidRDefault="00361BCF" w:rsidP="00361BCF">
      <w:pPr>
        <w:rPr>
          <w:sz w:val="24"/>
          <w:szCs w:val="24"/>
        </w:rPr>
      </w:pP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 xml:space="preserve">Lamb of God, </w:t>
      </w:r>
      <w:proofErr w:type="gramStart"/>
      <w:r w:rsidRPr="00361BCF">
        <w:rPr>
          <w:sz w:val="24"/>
          <w:szCs w:val="24"/>
        </w:rPr>
        <w:t>Who</w:t>
      </w:r>
      <w:proofErr w:type="gramEnd"/>
      <w:r w:rsidRPr="00361BCF">
        <w:rPr>
          <w:sz w:val="24"/>
          <w:szCs w:val="24"/>
        </w:rPr>
        <w:t xml:space="preserve"> takes</w:t>
      </w:r>
      <w:r w:rsidRPr="00361BCF">
        <w:rPr>
          <w:sz w:val="24"/>
          <w:szCs w:val="24"/>
        </w:rPr>
        <w:t xml:space="preserve"> away the sins of the world, </w:t>
      </w: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>Graciously hear us, O Lord.</w:t>
      </w:r>
    </w:p>
    <w:p w:rsidR="00361BCF" w:rsidRPr="00361BCF" w:rsidRDefault="00361BCF" w:rsidP="00361BCF">
      <w:pPr>
        <w:rPr>
          <w:sz w:val="24"/>
          <w:szCs w:val="24"/>
        </w:rPr>
      </w:pP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 xml:space="preserve">Lamb of God, </w:t>
      </w:r>
      <w:proofErr w:type="gramStart"/>
      <w:r w:rsidRPr="00361BCF">
        <w:rPr>
          <w:sz w:val="24"/>
          <w:szCs w:val="24"/>
        </w:rPr>
        <w:t>Who</w:t>
      </w:r>
      <w:proofErr w:type="gramEnd"/>
      <w:r w:rsidRPr="00361BCF">
        <w:rPr>
          <w:sz w:val="24"/>
          <w:szCs w:val="24"/>
        </w:rPr>
        <w:t xml:space="preserve"> takes</w:t>
      </w:r>
      <w:r w:rsidRPr="00361BCF">
        <w:rPr>
          <w:sz w:val="24"/>
          <w:szCs w:val="24"/>
        </w:rPr>
        <w:t xml:space="preserve"> away the sins of the world,</w:t>
      </w: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>Have mercy on us.</w:t>
      </w:r>
    </w:p>
    <w:p w:rsidR="00361BCF" w:rsidRPr="00361BCF" w:rsidRDefault="00361BCF" w:rsidP="00361BCF">
      <w:pPr>
        <w:rPr>
          <w:sz w:val="24"/>
          <w:szCs w:val="24"/>
        </w:rPr>
      </w:pP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 xml:space="preserve">V. Stay with us, Lord, because it is toward evening, </w:t>
      </w: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 xml:space="preserve">R. And the day is now far spent. </w:t>
      </w:r>
    </w:p>
    <w:p w:rsidR="00361BCF" w:rsidRPr="00361BCF" w:rsidRDefault="00361BCF" w:rsidP="00361BCF">
      <w:pPr>
        <w:rPr>
          <w:sz w:val="24"/>
          <w:szCs w:val="24"/>
        </w:rPr>
      </w:pP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>Let Us Pray</w:t>
      </w:r>
    </w:p>
    <w:p w:rsidR="00361BCF" w:rsidRPr="00361BCF" w:rsidRDefault="00361BCF" w:rsidP="00361BCF">
      <w:pPr>
        <w:rPr>
          <w:sz w:val="24"/>
          <w:szCs w:val="24"/>
        </w:rPr>
      </w:pP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 xml:space="preserve">We come to </w:t>
      </w:r>
      <w:r w:rsidRPr="00361BCF">
        <w:rPr>
          <w:sz w:val="24"/>
          <w:szCs w:val="24"/>
        </w:rPr>
        <w:t>You</w:t>
      </w:r>
      <w:r w:rsidRPr="00361BCF">
        <w:rPr>
          <w:sz w:val="24"/>
          <w:szCs w:val="24"/>
        </w:rPr>
        <w:t xml:space="preserve">, dear Lord, </w:t>
      </w: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 xml:space="preserve">with the Apostles, </w:t>
      </w: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 xml:space="preserve">saying, "Increase our faith." </w:t>
      </w: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 xml:space="preserve">Give us a strong and lively faith </w:t>
      </w: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 xml:space="preserve">in the mystery of </w:t>
      </w:r>
      <w:r w:rsidRPr="00361BCF">
        <w:rPr>
          <w:sz w:val="24"/>
          <w:szCs w:val="24"/>
        </w:rPr>
        <w:t>Your</w:t>
      </w:r>
      <w:r w:rsidRPr="00361BCF">
        <w:rPr>
          <w:sz w:val="24"/>
          <w:szCs w:val="24"/>
        </w:rPr>
        <w:t xml:space="preserve"> Real Presence </w:t>
      </w: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 xml:space="preserve">in the midst of us. </w:t>
      </w: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 xml:space="preserve">Give us the faith of the beloved disciple </w:t>
      </w: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 xml:space="preserve">to know </w:t>
      </w:r>
      <w:r w:rsidRPr="00361BCF">
        <w:rPr>
          <w:sz w:val="24"/>
          <w:szCs w:val="24"/>
        </w:rPr>
        <w:t>You</w:t>
      </w:r>
      <w:r w:rsidRPr="00361BCF">
        <w:rPr>
          <w:sz w:val="24"/>
          <w:szCs w:val="24"/>
        </w:rPr>
        <w:t xml:space="preserve"> in the dark </w:t>
      </w: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 xml:space="preserve">and say, "It is the Lord!" </w:t>
      </w: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 xml:space="preserve">Give us the faith of all Thy saints, </w:t>
      </w: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 xml:space="preserve">to whom the Blessed Sacrament </w:t>
      </w: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 xml:space="preserve">has been Heaven begun on earth. </w:t>
      </w: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 xml:space="preserve">In every Communion increase our faith; </w:t>
      </w:r>
      <w:bookmarkStart w:id="0" w:name="_GoBack"/>
      <w:bookmarkEnd w:id="0"/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 xml:space="preserve">for with faith, love and humility and reverence </w:t>
      </w: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 xml:space="preserve">and all good will come into our souls. </w:t>
      </w:r>
    </w:p>
    <w:p w:rsidR="00361BCF" w:rsidRPr="00361BCF" w:rsidRDefault="00361BCF" w:rsidP="00361BCF">
      <w:pPr>
        <w:rPr>
          <w:sz w:val="24"/>
          <w:szCs w:val="24"/>
        </w:rPr>
      </w:pPr>
      <w:r w:rsidRPr="00361BCF">
        <w:rPr>
          <w:sz w:val="24"/>
          <w:szCs w:val="24"/>
        </w:rPr>
        <w:t>Dearest Lord, increase our faith.</w:t>
      </w:r>
    </w:p>
    <w:p w:rsidR="00361BCF" w:rsidRPr="00361BCF" w:rsidRDefault="00361BCF" w:rsidP="00361BCF">
      <w:pPr>
        <w:rPr>
          <w:sz w:val="24"/>
          <w:szCs w:val="24"/>
        </w:rPr>
      </w:pPr>
    </w:p>
    <w:p w:rsidR="00361BCF" w:rsidRPr="00361BCF" w:rsidRDefault="00361BCF" w:rsidP="00361BCF">
      <w:pPr>
        <w:rPr>
          <w:b/>
          <w:sz w:val="24"/>
          <w:szCs w:val="24"/>
        </w:rPr>
      </w:pPr>
      <w:r w:rsidRPr="00361BCF">
        <w:rPr>
          <w:b/>
          <w:sz w:val="24"/>
          <w:szCs w:val="24"/>
        </w:rPr>
        <w:t>Amen.</w:t>
      </w:r>
    </w:p>
    <w:sectPr w:rsidR="00361BCF" w:rsidRPr="00361BCF" w:rsidSect="00361BCF">
      <w:type w:val="continuous"/>
      <w:pgSz w:w="11906" w:h="16838" w:code="9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78D6" w:rsidRDefault="000178D6" w:rsidP="008A18CF">
      <w:r>
        <w:separator/>
      </w:r>
    </w:p>
  </w:endnote>
  <w:endnote w:type="continuationSeparator" w:id="0">
    <w:p w:rsidR="000178D6" w:rsidRDefault="000178D6" w:rsidP="008A1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18CF" w:rsidRDefault="008A18CF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511BB98B" wp14:editId="2FA9E309">
          <wp:simplePos x="0" y="0"/>
          <wp:positionH relativeFrom="column">
            <wp:posOffset>-449723</wp:posOffset>
          </wp:positionH>
          <wp:positionV relativeFrom="page">
            <wp:posOffset>9546512</wp:posOffset>
          </wp:positionV>
          <wp:extent cx="7569200" cy="1135380"/>
          <wp:effectExtent l="0" t="0" r="0" b="0"/>
          <wp:wrapTight wrapText="bothSides">
            <wp:wrapPolygon edited="0">
              <wp:start x="0" y="0"/>
              <wp:lineTo x="0" y="21262"/>
              <wp:lineTo x="21564" y="21262"/>
              <wp:lineTo x="21564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 banner for resource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00" cy="1135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78D6" w:rsidRDefault="000178D6" w:rsidP="008A18CF">
      <w:r>
        <w:separator/>
      </w:r>
    </w:p>
  </w:footnote>
  <w:footnote w:type="continuationSeparator" w:id="0">
    <w:p w:rsidR="000178D6" w:rsidRDefault="000178D6" w:rsidP="008A18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18CF" w:rsidRDefault="008A18C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3AE83191" wp14:editId="78C24D48">
          <wp:simplePos x="0" y="0"/>
          <wp:positionH relativeFrom="column">
            <wp:posOffset>-457200</wp:posOffset>
          </wp:positionH>
          <wp:positionV relativeFrom="paragraph">
            <wp:posOffset>-450215</wp:posOffset>
          </wp:positionV>
          <wp:extent cx="7569200" cy="1135380"/>
          <wp:effectExtent l="0" t="0" r="0" b="7620"/>
          <wp:wrapTight wrapText="bothSides">
            <wp:wrapPolygon edited="0">
              <wp:start x="0" y="0"/>
              <wp:lineTo x="0" y="21383"/>
              <wp:lineTo x="21528" y="21383"/>
              <wp:lineTo x="21528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 banner for resource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00" cy="1135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FF13E8"/>
    <w:multiLevelType w:val="hybridMultilevel"/>
    <w:tmpl w:val="DC3C7B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04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BCF"/>
    <w:rsid w:val="000178D6"/>
    <w:rsid w:val="003524DF"/>
    <w:rsid w:val="00361BCF"/>
    <w:rsid w:val="00423E05"/>
    <w:rsid w:val="00683092"/>
    <w:rsid w:val="00776570"/>
    <w:rsid w:val="008908B2"/>
    <w:rsid w:val="008A18CF"/>
    <w:rsid w:val="00981DFF"/>
    <w:rsid w:val="00A078F5"/>
    <w:rsid w:val="00AE14F2"/>
    <w:rsid w:val="00D30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1EE1D6"/>
  <w15:docId w15:val="{AF1D636F-2E7F-A443-A25A-905E70FDE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18C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18CF"/>
  </w:style>
  <w:style w:type="paragraph" w:styleId="Footer">
    <w:name w:val="footer"/>
    <w:basedOn w:val="Normal"/>
    <w:link w:val="FooterChar"/>
    <w:uiPriority w:val="99"/>
    <w:unhideWhenUsed/>
    <w:rsid w:val="008A18C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18CF"/>
  </w:style>
  <w:style w:type="paragraph" w:styleId="BalloonText">
    <w:name w:val="Balloon Text"/>
    <w:basedOn w:val="Normal"/>
    <w:link w:val="BalloonTextChar"/>
    <w:uiPriority w:val="99"/>
    <w:semiHidden/>
    <w:unhideWhenUsed/>
    <w:rsid w:val="008A1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8C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A18CF"/>
    <w:pPr>
      <w:ind w:left="720"/>
      <w:contextualSpacing/>
    </w:pPr>
  </w:style>
  <w:style w:type="table" w:styleId="TableGrid">
    <w:name w:val="Table Grid"/>
    <w:basedOn w:val="TableNormal"/>
    <w:uiPriority w:val="59"/>
    <w:rsid w:val="008A18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473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966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atherinesmithsymt/Documents/MASTER%20Resource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MASTER Resources Template.dotx</Template>
  <TotalTime>4</TotalTime>
  <Pages>2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Catherine Smith</dc:creator>
  <cp:lastModifiedBy>Catherine Smith</cp:lastModifiedBy>
  <cp:revision>2</cp:revision>
  <cp:lastPrinted>2017-10-25T10:08:00Z</cp:lastPrinted>
  <dcterms:created xsi:type="dcterms:W3CDTF">2018-05-25T15:24:00Z</dcterms:created>
  <dcterms:modified xsi:type="dcterms:W3CDTF">2018-05-25T15:28:00Z</dcterms:modified>
</cp:coreProperties>
</file>