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C3D" w:rsidRPr="00BB7C3D" w:rsidRDefault="00BB7C3D" w:rsidP="00BB7C3D">
      <w:pPr>
        <w:spacing w:before="400" w:after="120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en-GB"/>
        </w:rPr>
      </w:pPr>
      <w:r w:rsidRPr="00BB7C3D">
        <w:rPr>
          <w:rFonts w:eastAsia="Times New Roman" w:cs="Arial"/>
          <w:b/>
          <w:color w:val="000000"/>
          <w:kern w:val="36"/>
          <w:sz w:val="40"/>
          <w:szCs w:val="40"/>
          <w:lang w:eastAsia="en-GB"/>
        </w:rPr>
        <w:t xml:space="preserve">Useful links </w:t>
      </w:r>
    </w:p>
    <w:p w:rsidR="00BB7C3D" w:rsidRPr="00BB7C3D" w:rsidRDefault="00BB7C3D" w:rsidP="00BB7C3D">
      <w:pPr>
        <w:rPr>
          <w:rFonts w:eastAsia="Times New Roman" w:cs="Times New Roman"/>
          <w:b/>
          <w:sz w:val="24"/>
          <w:szCs w:val="24"/>
          <w:lang w:eastAsia="en-GB"/>
        </w:rPr>
      </w:pPr>
      <w:r w:rsidRPr="00BB7C3D">
        <w:rPr>
          <w:rFonts w:eastAsia="Times New Roman" w:cs="Arial"/>
          <w:b/>
          <w:color w:val="000000"/>
          <w:lang w:eastAsia="en-GB"/>
        </w:rPr>
        <w:t>General resources</w:t>
      </w:r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</w:p>
    <w:p w:rsidR="00BB7C3D" w:rsidRPr="00BB7C3D" w:rsidRDefault="00BB7C3D" w:rsidP="00BB7C3D">
      <w:pPr>
        <w:numPr>
          <w:ilvl w:val="0"/>
          <w:numId w:val="2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7" w:history="1">
        <w:r w:rsidRPr="00BB7C3D">
          <w:rPr>
            <w:rFonts w:eastAsia="Times New Roman" w:cs="Arial"/>
            <w:color w:val="1155CC"/>
            <w:u w:val="single"/>
            <w:lang w:eastAsia="en-GB"/>
          </w:rPr>
          <w:t>http://lifeteen.com/</w:t>
        </w:r>
      </w:hyperlink>
    </w:p>
    <w:p w:rsidR="00BB7C3D" w:rsidRPr="00BB7C3D" w:rsidRDefault="00BB7C3D" w:rsidP="00BB7C3D">
      <w:pPr>
        <w:numPr>
          <w:ilvl w:val="0"/>
          <w:numId w:val="2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8" w:history="1">
        <w:r w:rsidRPr="00BB7C3D">
          <w:rPr>
            <w:rFonts w:eastAsia="Times New Roman" w:cs="Arial"/>
            <w:color w:val="1155CC"/>
            <w:u w:val="single"/>
            <w:lang w:eastAsia="en-GB"/>
          </w:rPr>
          <w:t>http://cymfed.org.uk/</w:t>
        </w:r>
      </w:hyperlink>
    </w:p>
    <w:p w:rsidR="00BB7C3D" w:rsidRPr="00BB7C3D" w:rsidRDefault="00BB7C3D" w:rsidP="00BB7C3D">
      <w:pPr>
        <w:numPr>
          <w:ilvl w:val="0"/>
          <w:numId w:val="2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9" w:history="1">
        <w:r w:rsidRPr="00BB7C3D">
          <w:rPr>
            <w:rFonts w:eastAsia="Times New Roman" w:cs="Arial"/>
            <w:color w:val="1155CC"/>
            <w:u w:val="single"/>
            <w:lang w:eastAsia="en-GB"/>
          </w:rPr>
          <w:t>http://catholicyouthwork.com/</w:t>
        </w:r>
      </w:hyperlink>
    </w:p>
    <w:p w:rsidR="00BB7C3D" w:rsidRPr="00BB7C3D" w:rsidRDefault="00BB7C3D" w:rsidP="00BB7C3D">
      <w:pPr>
        <w:numPr>
          <w:ilvl w:val="0"/>
          <w:numId w:val="2"/>
        </w:numPr>
        <w:textAlignment w:val="baseline"/>
        <w:rPr>
          <w:rFonts w:eastAsia="Times New Roman" w:cs="Arial"/>
          <w:color w:val="000000"/>
          <w:lang w:eastAsia="en-GB"/>
        </w:rPr>
      </w:pPr>
      <w:r w:rsidRPr="00BB7C3D">
        <w:rPr>
          <w:rFonts w:eastAsia="Times New Roman" w:cs="Arial"/>
          <w:color w:val="000000"/>
          <w:lang w:eastAsia="en-GB"/>
        </w:rPr>
        <w:t xml:space="preserve">Bible gateway </w:t>
      </w:r>
    </w:p>
    <w:p w:rsidR="00BB7C3D" w:rsidRPr="00BB7C3D" w:rsidRDefault="00BB7C3D" w:rsidP="00BB7C3D">
      <w:pPr>
        <w:numPr>
          <w:ilvl w:val="0"/>
          <w:numId w:val="2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0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Bishops Conference</w:t>
        </w:r>
      </w:hyperlink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The national site for the Catholic Church in England &amp; Wales</w:t>
      </w:r>
    </w:p>
    <w:p w:rsidR="00BB7C3D" w:rsidRPr="00BB7C3D" w:rsidRDefault="00BB7C3D" w:rsidP="00BB7C3D">
      <w:pPr>
        <w:numPr>
          <w:ilvl w:val="0"/>
          <w:numId w:val="3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1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YCW Young Christian Workers</w:t>
        </w:r>
      </w:hyperlink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Find out more about their programme here </w:t>
      </w:r>
    </w:p>
    <w:p w:rsidR="00BB7C3D" w:rsidRPr="00BB7C3D" w:rsidRDefault="00BB7C3D" w:rsidP="00BB7C3D">
      <w:pPr>
        <w:numPr>
          <w:ilvl w:val="0"/>
          <w:numId w:val="4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2" w:history="1">
        <w:proofErr w:type="spellStart"/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Cafod</w:t>
        </w:r>
        <w:proofErr w:type="spellEnd"/>
      </w:hyperlink>
    </w:p>
    <w:p w:rsidR="00BB7C3D" w:rsidRPr="00BB7C3D" w:rsidRDefault="00BB7C3D" w:rsidP="00BB7C3D">
      <w:pPr>
        <w:numPr>
          <w:ilvl w:val="0"/>
          <w:numId w:val="4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3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Youthworker.org.uk</w:t>
        </w:r>
      </w:hyperlink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Lots of games including trust games, icebreakers, brain teasers and discussion starters </w:t>
      </w:r>
    </w:p>
    <w:p w:rsidR="00BB7C3D" w:rsidRPr="00BB7C3D" w:rsidRDefault="00BB7C3D" w:rsidP="00BB7C3D">
      <w:pPr>
        <w:numPr>
          <w:ilvl w:val="0"/>
          <w:numId w:val="5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4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 xml:space="preserve">My </w:t>
        </w:r>
        <w:proofErr w:type="spellStart"/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Fishbites</w:t>
        </w:r>
        <w:proofErr w:type="spellEnd"/>
      </w:hyperlink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Free Christian </w:t>
      </w:r>
      <w:proofErr w:type="spell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youthwork</w:t>
      </w:r>
      <w:proofErr w:type="spellEnd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 resources, sessions, games, ideas, prayers,</w:t>
      </w:r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movies, quiet times, sketches, talks... If you're a youth leader short on time or inspiration, this is a good place to start!</w:t>
      </w:r>
    </w:p>
    <w:p w:rsidR="00BB7C3D" w:rsidRPr="00BB7C3D" w:rsidRDefault="00BB7C3D" w:rsidP="00BB7C3D">
      <w:pPr>
        <w:numPr>
          <w:ilvl w:val="0"/>
          <w:numId w:val="6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5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Catholic Catechist</w:t>
        </w:r>
      </w:hyperlink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 Good resources including lesson plans, games, icebreakers, worksheets, some of which are free. There's also a </w:t>
      </w:r>
      <w:proofErr w:type="gram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members</w:t>
      </w:r>
      <w:proofErr w:type="gramEnd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 area with more resources.</w:t>
      </w:r>
    </w:p>
    <w:p w:rsidR="00BB7C3D" w:rsidRPr="00BB7C3D" w:rsidRDefault="00BB7C3D" w:rsidP="00BB7C3D">
      <w:pPr>
        <w:numPr>
          <w:ilvl w:val="0"/>
          <w:numId w:val="6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6" w:history="1"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Christian Aid</w:t>
        </w:r>
        <w:r w:rsidRPr="00BB7C3D">
          <w:rPr>
            <w:rFonts w:eastAsia="Times New Roman" w:cs="Arial"/>
            <w:color w:val="601A7E"/>
            <w:sz w:val="24"/>
            <w:szCs w:val="24"/>
            <w:lang w:eastAsia="en-GB"/>
          </w:rPr>
          <w:fldChar w:fldCharType="begin"/>
        </w:r>
        <w:r w:rsidRPr="00BB7C3D">
          <w:rPr>
            <w:rFonts w:eastAsia="Times New Roman" w:cs="Arial"/>
            <w:color w:val="601A7E"/>
            <w:sz w:val="24"/>
            <w:szCs w:val="24"/>
            <w:lang w:eastAsia="en-GB"/>
          </w:rPr>
          <w:instrText xml:space="preserve"> INCLUDEPICTURE "https://lh3.googleusercontent.com/hEYVyr0lgpN3PbRBp6aw-lCjJlz52nHgBkJriyHZopVtw5erx44MXgYTvWmwEAUAOlZiklwDQNcJzmSnVkpvZBPSxP-XIK46mRjRsmTZZnLGMioXmNf4yaJuUbNZDplZiPYQYX05" \* MERGEFORMATINET </w:instrText>
        </w:r>
        <w:r w:rsidRPr="00BB7C3D">
          <w:rPr>
            <w:rFonts w:eastAsia="Times New Roman" w:cs="Arial"/>
            <w:color w:val="601A7E"/>
            <w:sz w:val="24"/>
            <w:szCs w:val="24"/>
            <w:lang w:eastAsia="en-GB"/>
          </w:rPr>
          <w:fldChar w:fldCharType="separate"/>
        </w:r>
        <w:r w:rsidRPr="00BB7C3D">
          <w:rPr>
            <w:rFonts w:eastAsia="Times New Roman" w:cs="Arial"/>
            <w:noProof/>
            <w:color w:val="601A7E"/>
            <w:sz w:val="24"/>
            <w:szCs w:val="24"/>
            <w:lang w:eastAsia="en-GB"/>
          </w:rPr>
          <w:drawing>
            <wp:inline distT="0" distB="0" distL="0" distR="0">
              <wp:extent cx="1729105" cy="814705"/>
              <wp:effectExtent l="0" t="0" r="0" b="0"/>
              <wp:docPr id="3" name="Picture 3" descr="https://lh3.googleusercontent.com/hEYVyr0lgpN3PbRBp6aw-lCjJlz52nHgBkJriyHZopVtw5erx44MXgYTvWmwEAUAOlZiklwDQNcJzmSnVkpvZBPSxP-XIK46mRjRsmTZZnLGMioXmNf4yaJuUbNZDplZiPYQYX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lh3.googleusercontent.com/hEYVyr0lgpN3PbRBp6aw-lCjJlz52nHgBkJriyHZopVtw5erx44MXgYTvWmwEAUAOlZiklwDQNcJzmSnVkpvZBPSxP-XIK46mRjRsmTZZnLGMioXmNf4yaJuUbNZDplZiPYQYX05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9105" cy="814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B7C3D">
          <w:rPr>
            <w:rFonts w:eastAsia="Times New Roman" w:cs="Arial"/>
            <w:color w:val="601A7E"/>
            <w:sz w:val="24"/>
            <w:szCs w:val="24"/>
            <w:lang w:eastAsia="en-GB"/>
          </w:rPr>
          <w:fldChar w:fldCharType="end"/>
        </w:r>
      </w:hyperlink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Download and order resources providing straightforward information and ready-to-use activities for your youth group.</w:t>
      </w:r>
    </w:p>
    <w:p w:rsidR="00BB7C3D" w:rsidRPr="00BB7C3D" w:rsidRDefault="00BB7C3D" w:rsidP="00BB7C3D">
      <w:pPr>
        <w:numPr>
          <w:ilvl w:val="0"/>
          <w:numId w:val="7"/>
        </w:numPr>
        <w:textAlignment w:val="baseline"/>
        <w:rPr>
          <w:rFonts w:eastAsia="Times New Roman" w:cs="Arial"/>
          <w:color w:val="000000"/>
          <w:lang w:eastAsia="en-GB"/>
        </w:rPr>
      </w:pPr>
      <w:hyperlink r:id="rId18" w:history="1">
        <w:proofErr w:type="spellStart"/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>Universalis</w:t>
        </w:r>
        <w:proofErr w:type="spellEnd"/>
        <w:r w:rsidRPr="00BB7C3D">
          <w:rPr>
            <w:rFonts w:eastAsia="Times New Roman" w:cs="Arial"/>
            <w:color w:val="601A7E"/>
            <w:sz w:val="24"/>
            <w:szCs w:val="24"/>
            <w:u w:val="single"/>
            <w:lang w:eastAsia="en-GB"/>
          </w:rPr>
          <w:t xml:space="preserve"> </w:t>
        </w:r>
      </w:hyperlink>
    </w:p>
    <w:p w:rsidR="00BB7C3D" w:rsidRPr="00BB7C3D" w:rsidRDefault="00BB7C3D" w:rsidP="00BB7C3D">
      <w:pPr>
        <w:numPr>
          <w:ilvl w:val="0"/>
          <w:numId w:val="7"/>
        </w:numPr>
        <w:textAlignment w:val="baseline"/>
        <w:rPr>
          <w:rFonts w:eastAsia="Times New Roman" w:cs="Arial"/>
          <w:color w:val="000000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The </w:t>
      </w:r>
      <w:proofErr w:type="spell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Universalis</w:t>
      </w:r>
      <w:proofErr w:type="spellEnd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 xml:space="preserve"> web site gives you quick and simple access to the liturgical calendar, and also to each day's readings at Mass. </w:t>
      </w:r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b/>
          <w:bCs/>
          <w:color w:val="333333"/>
          <w:sz w:val="24"/>
          <w:szCs w:val="24"/>
          <w:lang w:eastAsia="en-GB"/>
        </w:rPr>
        <w:t xml:space="preserve">Design </w:t>
      </w:r>
    </w:p>
    <w:p w:rsidR="00BB7C3D" w:rsidRPr="00BB7C3D" w:rsidRDefault="00BB7C3D" w:rsidP="00BB7C3D">
      <w:pPr>
        <w:rPr>
          <w:rFonts w:eastAsia="Times New Roman" w:cs="Times New Roman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Free HD images for use</w:t>
      </w:r>
    </w:p>
    <w:p w:rsidR="00BB7C3D" w:rsidRPr="00BB7C3D" w:rsidRDefault="00BB7C3D" w:rsidP="00BB7C3D">
      <w:pPr>
        <w:numPr>
          <w:ilvl w:val="0"/>
          <w:numId w:val="8"/>
        </w:numPr>
        <w:textAlignment w:val="baseline"/>
        <w:rPr>
          <w:rFonts w:eastAsia="Times New Roman" w:cs="Arial"/>
          <w:color w:val="333333"/>
          <w:sz w:val="24"/>
          <w:szCs w:val="24"/>
          <w:lang w:eastAsia="en-GB"/>
        </w:rPr>
      </w:pPr>
      <w:proofErr w:type="spell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Pixabay</w:t>
      </w:r>
      <w:proofErr w:type="spellEnd"/>
    </w:p>
    <w:p w:rsidR="00BB7C3D" w:rsidRPr="00BB7C3D" w:rsidRDefault="00BB7C3D" w:rsidP="00BB7C3D">
      <w:pPr>
        <w:numPr>
          <w:ilvl w:val="1"/>
          <w:numId w:val="8"/>
        </w:numPr>
        <w:textAlignment w:val="baseline"/>
        <w:rPr>
          <w:rFonts w:eastAsia="Times New Roman" w:cs="Arial"/>
          <w:color w:val="333333"/>
          <w:sz w:val="24"/>
          <w:szCs w:val="24"/>
          <w:lang w:eastAsia="en-GB"/>
        </w:rPr>
      </w:pPr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Also has HD video clips too</w:t>
      </w:r>
    </w:p>
    <w:p w:rsidR="00BB7C3D" w:rsidRPr="00BB7C3D" w:rsidRDefault="00BB7C3D" w:rsidP="00BB7C3D">
      <w:pPr>
        <w:numPr>
          <w:ilvl w:val="0"/>
          <w:numId w:val="8"/>
        </w:numPr>
        <w:textAlignment w:val="baseline"/>
        <w:rPr>
          <w:rFonts w:eastAsia="Times New Roman" w:cs="Arial"/>
          <w:color w:val="333333"/>
          <w:sz w:val="24"/>
          <w:szCs w:val="24"/>
          <w:lang w:eastAsia="en-GB"/>
        </w:rPr>
      </w:pPr>
      <w:proofErr w:type="spell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Unsplash</w:t>
      </w:r>
      <w:proofErr w:type="spellEnd"/>
    </w:p>
    <w:p w:rsidR="00BB7C3D" w:rsidRPr="00BB7C3D" w:rsidRDefault="00BB7C3D" w:rsidP="00BB7C3D">
      <w:pPr>
        <w:numPr>
          <w:ilvl w:val="0"/>
          <w:numId w:val="8"/>
        </w:numPr>
        <w:textAlignment w:val="baseline"/>
        <w:rPr>
          <w:rFonts w:eastAsia="Times New Roman" w:cs="Arial"/>
          <w:color w:val="333333"/>
          <w:sz w:val="24"/>
          <w:szCs w:val="24"/>
          <w:lang w:eastAsia="en-GB"/>
        </w:rPr>
      </w:pPr>
      <w:proofErr w:type="spellStart"/>
      <w:r w:rsidRPr="00BB7C3D">
        <w:rPr>
          <w:rFonts w:eastAsia="Times New Roman" w:cs="Arial"/>
          <w:color w:val="333333"/>
          <w:sz w:val="24"/>
          <w:szCs w:val="24"/>
          <w:lang w:eastAsia="en-GB"/>
        </w:rPr>
        <w:t>Pexels</w:t>
      </w:r>
      <w:proofErr w:type="spellEnd"/>
    </w:p>
    <w:p w:rsidR="008A18CF" w:rsidRPr="00BB7C3D" w:rsidRDefault="008A18CF" w:rsidP="00BB7C3D">
      <w:pPr>
        <w:rPr>
          <w:sz w:val="24"/>
        </w:rPr>
      </w:pPr>
      <w:bookmarkStart w:id="0" w:name="_GoBack"/>
      <w:bookmarkEnd w:id="0"/>
    </w:p>
    <w:sectPr w:rsidR="008A18CF" w:rsidRPr="00BB7C3D" w:rsidSect="003524DF">
      <w:headerReference w:type="default" r:id="rId19"/>
      <w:footerReference w:type="default" r:id="rId20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631" w:rsidRDefault="00055631" w:rsidP="008A18CF">
      <w:r>
        <w:separator/>
      </w:r>
    </w:p>
  </w:endnote>
  <w:endnote w:type="continuationSeparator" w:id="0">
    <w:p w:rsidR="00055631" w:rsidRDefault="00055631" w:rsidP="008A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8CF" w:rsidRDefault="008A18C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11BB98B" wp14:editId="2FA9E309">
          <wp:simplePos x="0" y="0"/>
          <wp:positionH relativeFrom="column">
            <wp:posOffset>-456565</wp:posOffset>
          </wp:positionH>
          <wp:positionV relativeFrom="paragraph">
            <wp:posOffset>-520065</wp:posOffset>
          </wp:positionV>
          <wp:extent cx="7569200" cy="1135380"/>
          <wp:effectExtent l="0" t="0" r="0" b="7620"/>
          <wp:wrapTight wrapText="bothSides">
            <wp:wrapPolygon edited="0">
              <wp:start x="0" y="0"/>
              <wp:lineTo x="0" y="21383"/>
              <wp:lineTo x="21528" y="21383"/>
              <wp:lineTo x="2152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631" w:rsidRDefault="00055631" w:rsidP="008A18CF">
      <w:r>
        <w:separator/>
      </w:r>
    </w:p>
  </w:footnote>
  <w:footnote w:type="continuationSeparator" w:id="0">
    <w:p w:rsidR="00055631" w:rsidRDefault="00055631" w:rsidP="008A1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8CF" w:rsidRDefault="008A18C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AE83191" wp14:editId="78C24D48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69200" cy="1135380"/>
          <wp:effectExtent l="0" t="0" r="0" b="7620"/>
          <wp:wrapTight wrapText="bothSides">
            <wp:wrapPolygon edited="0">
              <wp:start x="0" y="0"/>
              <wp:lineTo x="0" y="21383"/>
              <wp:lineTo x="21528" y="21383"/>
              <wp:lineTo x="2152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B2A72"/>
    <w:multiLevelType w:val="multilevel"/>
    <w:tmpl w:val="2650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13576"/>
    <w:multiLevelType w:val="multilevel"/>
    <w:tmpl w:val="5532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82BA8"/>
    <w:multiLevelType w:val="multilevel"/>
    <w:tmpl w:val="23E6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27003"/>
    <w:multiLevelType w:val="multilevel"/>
    <w:tmpl w:val="E250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D2B69"/>
    <w:multiLevelType w:val="multilevel"/>
    <w:tmpl w:val="0B78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461BB"/>
    <w:multiLevelType w:val="multilevel"/>
    <w:tmpl w:val="F812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63AA3"/>
    <w:multiLevelType w:val="multilevel"/>
    <w:tmpl w:val="7E60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FF13E8"/>
    <w:multiLevelType w:val="hybridMultilevel"/>
    <w:tmpl w:val="DC3C7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3D"/>
    <w:rsid w:val="00055631"/>
    <w:rsid w:val="003524DF"/>
    <w:rsid w:val="00683092"/>
    <w:rsid w:val="00776570"/>
    <w:rsid w:val="008908B2"/>
    <w:rsid w:val="008A18CF"/>
    <w:rsid w:val="00981DFF"/>
    <w:rsid w:val="00A078F5"/>
    <w:rsid w:val="00AE14F2"/>
    <w:rsid w:val="00BB7C3D"/>
    <w:rsid w:val="00D30F5E"/>
    <w:rsid w:val="00DB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EE1D6"/>
  <w15:docId w15:val="{DD276774-BE05-6A4E-806B-A0DACE5D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7C3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8CF"/>
  </w:style>
  <w:style w:type="paragraph" w:styleId="Footer">
    <w:name w:val="footer"/>
    <w:basedOn w:val="Normal"/>
    <w:link w:val="Foot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8CF"/>
  </w:style>
  <w:style w:type="paragraph" w:styleId="BalloonText">
    <w:name w:val="Balloon Text"/>
    <w:basedOn w:val="Normal"/>
    <w:link w:val="BalloonTextChar"/>
    <w:uiPriority w:val="99"/>
    <w:semiHidden/>
    <w:unhideWhenUsed/>
    <w:rsid w:val="008A1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8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8CF"/>
    <w:pPr>
      <w:ind w:left="720"/>
      <w:contextualSpacing/>
    </w:pPr>
  </w:style>
  <w:style w:type="table" w:styleId="TableGrid">
    <w:name w:val="Table Grid"/>
    <w:basedOn w:val="TableNormal"/>
    <w:uiPriority w:val="59"/>
    <w:rsid w:val="008A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B7C3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B7C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B7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mfed.org.uk/" TargetMode="External"/><Relationship Id="rId13" Type="http://schemas.openxmlformats.org/officeDocument/2006/relationships/hyperlink" Target="http://www.youthworker.org.uk/" TargetMode="External"/><Relationship Id="rId18" Type="http://schemas.openxmlformats.org/officeDocument/2006/relationships/hyperlink" Target="http://www.universalis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ifeteen.com/" TargetMode="External"/><Relationship Id="rId12" Type="http://schemas.openxmlformats.org/officeDocument/2006/relationships/hyperlink" Target="http://cafod.org.uk/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learn.christianaid.org.uk/YouthLeaderResources/Default.aspx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cwimpact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atholiccatechist.org/" TargetMode="External"/><Relationship Id="rId10" Type="http://schemas.openxmlformats.org/officeDocument/2006/relationships/hyperlink" Target="http://www.catholic-ew.org.uk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catholicyouthwork.com/" TargetMode="External"/><Relationship Id="rId14" Type="http://schemas.openxmlformats.org/officeDocument/2006/relationships/hyperlink" Target="http://www.myfishbites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smithsymt/Documents/MASTER%20Resourc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MASTER Resources Template.dotx</Template>
  <TotalTime>1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Smith</dc:creator>
  <cp:lastModifiedBy>Catherine Smith</cp:lastModifiedBy>
  <cp:revision>1</cp:revision>
  <cp:lastPrinted>2017-10-25T10:08:00Z</cp:lastPrinted>
  <dcterms:created xsi:type="dcterms:W3CDTF">2018-01-27T09:41:00Z</dcterms:created>
  <dcterms:modified xsi:type="dcterms:W3CDTF">2018-01-27T10:24:00Z</dcterms:modified>
</cp:coreProperties>
</file>